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E2076" w14:textId="2FD2DBC0" w:rsidR="00775E54" w:rsidRDefault="00775E54" w:rsidP="002279C6"/>
    <w:p w14:paraId="1A7DBC89" w14:textId="77777777" w:rsidR="00775E54" w:rsidRPr="00BE0554" w:rsidRDefault="00775E54" w:rsidP="00051CE5">
      <w:pPr>
        <w:ind w:left="0"/>
      </w:pPr>
    </w:p>
    <w:tbl>
      <w:tblPr>
        <w:tblpPr w:leftFromText="180" w:rightFromText="180" w:vertAnchor="text" w:horzAnchor="margin" w:tblpY="156"/>
        <w:tblW w:w="4572" w:type="pct"/>
        <w:tblLook w:val="0600" w:firstRow="0" w:lastRow="0" w:firstColumn="0" w:lastColumn="0" w:noHBand="1" w:noVBand="1"/>
      </w:tblPr>
      <w:tblGrid>
        <w:gridCol w:w="338"/>
        <w:gridCol w:w="4458"/>
        <w:gridCol w:w="4750"/>
        <w:gridCol w:w="330"/>
      </w:tblGrid>
      <w:tr w:rsidR="00684858" w:rsidRPr="00BE0554" w14:paraId="0D8ACEE9" w14:textId="77777777" w:rsidTr="003E6A61">
        <w:trPr>
          <w:trHeight w:val="917"/>
        </w:trPr>
        <w:tc>
          <w:tcPr>
            <w:tcW w:w="171" w:type="pct"/>
          </w:tcPr>
          <w:p w14:paraId="548C370E" w14:textId="77777777" w:rsidR="00684858" w:rsidRPr="00BE0554" w:rsidRDefault="00684858" w:rsidP="003E6A61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2228F006" w14:textId="77777777" w:rsidR="00684858" w:rsidRPr="00BE0554" w:rsidRDefault="00684858" w:rsidP="003E6A61">
            <w:pPr>
              <w:pStyle w:val="Title"/>
            </w:pPr>
            <w:r>
              <w:t>Consent Form</w:t>
            </w:r>
          </w:p>
        </w:tc>
        <w:tc>
          <w:tcPr>
            <w:tcW w:w="2405" w:type="pct"/>
          </w:tcPr>
          <w:p w14:paraId="178CEB27" w14:textId="77777777" w:rsidR="00684858" w:rsidRPr="00BE0554" w:rsidRDefault="00684858" w:rsidP="003E6A61">
            <w:pPr>
              <w:pStyle w:val="Title"/>
            </w:pPr>
          </w:p>
        </w:tc>
        <w:tc>
          <w:tcPr>
            <w:tcW w:w="167" w:type="pct"/>
          </w:tcPr>
          <w:p w14:paraId="1425E9E6" w14:textId="77777777" w:rsidR="00684858" w:rsidRPr="00BE0554" w:rsidRDefault="00684858" w:rsidP="003E6A61">
            <w:pPr>
              <w:pStyle w:val="Title"/>
            </w:pPr>
          </w:p>
        </w:tc>
      </w:tr>
      <w:tr w:rsidR="00684858" w:rsidRPr="00BE0554" w14:paraId="071680D1" w14:textId="77777777" w:rsidTr="003E6A61">
        <w:trPr>
          <w:trHeight w:val="268"/>
        </w:trPr>
        <w:tc>
          <w:tcPr>
            <w:tcW w:w="171" w:type="pct"/>
          </w:tcPr>
          <w:p w14:paraId="21307685" w14:textId="77777777" w:rsidR="00684858" w:rsidRPr="00BE0554" w:rsidRDefault="00684858" w:rsidP="003E6A61">
            <w:pPr>
              <w:pStyle w:val="NoSpacing"/>
            </w:pPr>
          </w:p>
        </w:tc>
        <w:tc>
          <w:tcPr>
            <w:tcW w:w="2257" w:type="pct"/>
            <w:shd w:val="clear" w:color="auto" w:fill="auto"/>
            <w:vAlign w:val="center"/>
          </w:tcPr>
          <w:p w14:paraId="5B3F96CB" w14:textId="3EDF45FB" w:rsidR="00684858" w:rsidRPr="00BE0554" w:rsidRDefault="00D70DBB" w:rsidP="003E6A61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5CF480" wp14:editId="460854F8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269240</wp:posOffset>
                      </wp:positionV>
                      <wp:extent cx="6343650" cy="5286375"/>
                      <wp:effectExtent l="0" t="0" r="19050" b="2857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43650" cy="528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E7F8ED" w14:textId="36AD216D" w:rsidR="00301249" w:rsidRPr="00301249" w:rsidRDefault="00301249">
                                  <w:pPr>
                                    <w:ind w:left="0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301249">
                                    <w:rPr>
                                      <w:i/>
                                      <w:iCs/>
                                    </w:rPr>
                                    <w:t xml:space="preserve">Please tick as appropriate and sign below. </w:t>
                                  </w:r>
                                </w:p>
                                <w:p w14:paraId="1C05F59D" w14:textId="5C9E0A5E" w:rsidR="00450C29" w:rsidRDefault="00450C29">
                                  <w:pPr>
                                    <w:ind w:left="0"/>
                                  </w:pPr>
                                  <w:r>
                                    <w:t xml:space="preserve">I give consent for my child to be assessed by the Speech and Language Therapist. </w:t>
                                  </w:r>
                                  <w:sdt>
                                    <w:sdtPr>
                                      <w:id w:val="143971542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C5176D">
                                        <w:rPr>
                                          <w:rFonts w:ascii="MS Gothic" w:eastAsia="MS Gothic" w:hAnsi="MS Gothic" w:hint="eastAsia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C0D1E08" w14:textId="00AF7BD9" w:rsidR="00450C29" w:rsidRDefault="00450C29">
                                  <w:pPr>
                                    <w:ind w:left="0"/>
                                  </w:pPr>
                                  <w:r>
                                    <w:t xml:space="preserve">I give consent for the Speech and Language Therapist to liaise and consult with other individuals (e.g. professionals) involved with my child. </w:t>
                                  </w:r>
                                  <w:sdt>
                                    <w:sdtPr>
                                      <w:id w:val="188336297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301249">
                                        <w:rPr>
                                          <w:rFonts w:ascii="MS Gothic" w:eastAsia="MS Gothic" w:hAnsi="MS Gothic" w:hint="eastAsia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3075F96E" w14:textId="329491A0" w:rsidR="00450C29" w:rsidRDefault="00450C29">
                                  <w:pPr>
                                    <w:ind w:left="0"/>
                                  </w:pPr>
                                  <w:r>
                                    <w:t xml:space="preserve">I give consent for my child to receive support from the Speech and Language Therapist. This may include sharing resources, modelling or direct therapy with the child. </w:t>
                                  </w:r>
                                  <w:sdt>
                                    <w:sdtPr>
                                      <w:id w:val="-83275788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301249">
                                        <w:rPr>
                                          <w:rFonts w:ascii="MS Gothic" w:eastAsia="MS Gothic" w:hAnsi="MS Gothic" w:hint="eastAsia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1ED7847" w14:textId="680A68B4" w:rsidR="00C85896" w:rsidRDefault="00C85896">
                                  <w:pPr>
                                    <w:ind w:left="0"/>
                                  </w:pPr>
                                  <w:r>
                                    <w:t xml:space="preserve">I give consent for the Speech and Language Therapist to contact me by email. I understand this is not a secure method of communication and as such are advised to use initials instead of the child’s name. </w:t>
                                  </w:r>
                                  <w:sdt>
                                    <w:sdtPr>
                                      <w:id w:val="28980061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301249">
                                        <w:rPr>
                                          <w:rFonts w:ascii="MS Gothic" w:eastAsia="MS Gothic" w:hAnsi="MS Gothic" w:hint="eastAsia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5AF1EE89" w14:textId="3DC53F0D" w:rsidR="00C85896" w:rsidRDefault="00C85896">
                                  <w:pPr>
                                    <w:ind w:left="0"/>
                                  </w:pPr>
                                  <w:r>
                                    <w:t xml:space="preserve">I give consent for the Speech and Language Therapist to contact me by telephone. </w:t>
                                  </w:r>
                                  <w:sdt>
                                    <w:sdtPr>
                                      <w:id w:val="-45726386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301249">
                                        <w:rPr>
                                          <w:rFonts w:ascii="MS Gothic" w:eastAsia="MS Gothic" w:hAnsi="MS Gothic" w:hint="eastAsia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5230DC49" w14:textId="77777777" w:rsidR="0062201B" w:rsidRDefault="0062201B">
                                  <w:pPr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069A73D4" w14:textId="377FCB0A" w:rsidR="00C85896" w:rsidRPr="00D70DBB" w:rsidRDefault="00D70DBB">
                                  <w:pPr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70DBB">
                                    <w:rPr>
                                      <w:b/>
                                      <w:bCs/>
                                    </w:rPr>
                                    <w:t xml:space="preserve">Parent/Carer Name: </w:t>
                                  </w:r>
                                </w:p>
                                <w:p w14:paraId="18D22479" w14:textId="1122BEAF" w:rsidR="00C85896" w:rsidRPr="00D70DBB" w:rsidRDefault="00C85896">
                                  <w:pPr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70DBB">
                                    <w:rPr>
                                      <w:b/>
                                      <w:bCs/>
                                    </w:rPr>
                                    <w:t>Sign</w:t>
                                  </w:r>
                                  <w:r w:rsidR="00D70DBB" w:rsidRPr="00D70DBB">
                                    <w:rPr>
                                      <w:b/>
                                      <w:bCs/>
                                    </w:rPr>
                                    <w:t>ature</w:t>
                                  </w:r>
                                  <w:r w:rsidRPr="00D70DBB">
                                    <w:rPr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Pr="00D70DBB">
                                    <w:rPr>
                                      <w:b/>
                                      <w:bCs/>
                                    </w:rPr>
                                    <w:tab/>
                                  </w:r>
                                  <w:r w:rsidRPr="00D70DBB">
                                    <w:rPr>
                                      <w:b/>
                                      <w:bCs/>
                                    </w:rPr>
                                    <w:tab/>
                                  </w:r>
                                  <w:r w:rsidRPr="00D70DBB">
                                    <w:rPr>
                                      <w:b/>
                                      <w:bCs/>
                                    </w:rPr>
                                    <w:tab/>
                                  </w:r>
                                  <w:r w:rsidRPr="00D70DBB">
                                    <w:rPr>
                                      <w:b/>
                                      <w:bCs/>
                                    </w:rPr>
                                    <w:tab/>
                                  </w:r>
                                  <w:r w:rsidRPr="00D70DBB">
                                    <w:rPr>
                                      <w:b/>
                                      <w:bCs/>
                                    </w:rPr>
                                    <w:tab/>
                                  </w:r>
                                  <w:r w:rsidRPr="00D70DBB">
                                    <w:rPr>
                                      <w:b/>
                                      <w:bCs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47D88E50" w14:textId="7CF9E748" w:rsidR="00D70DBB" w:rsidRDefault="00D70DBB">
                                  <w:pPr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70DBB">
                                    <w:rPr>
                                      <w:b/>
                                      <w:bCs/>
                                    </w:rPr>
                                    <w:t xml:space="preserve">Relationship to Child: </w:t>
                                  </w:r>
                                </w:p>
                                <w:p w14:paraId="56FE596D" w14:textId="5310B362" w:rsidR="00D70DBB" w:rsidRPr="00D70DBB" w:rsidRDefault="00D70DBB">
                                  <w:pPr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70DBB">
                                    <w:rPr>
                                      <w:b/>
                                      <w:bCs/>
                                    </w:rPr>
                                    <w:t>Date:</w:t>
                                  </w:r>
                                </w:p>
                                <w:p w14:paraId="21583BFD" w14:textId="1F72BDD7" w:rsidR="00C85896" w:rsidRPr="00D70DBB" w:rsidRDefault="00795592" w:rsidP="00795592">
                                  <w:pPr>
                                    <w:spacing w:line="480" w:lineRule="auto"/>
                                    <w:ind w:left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0DBB">
                                    <w:rPr>
                                      <w:sz w:val="20"/>
                                      <w:szCs w:val="20"/>
                                    </w:rPr>
                                    <w:t xml:space="preserve">If you do not consent to any of the above, please specify: </w:t>
                                  </w:r>
                                  <w:r w:rsidRPr="00D70DB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    </w:r>
                                  <w:r w:rsidR="00D70DBB" w:rsidRPr="00D70DB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5CF4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-3.9pt;margin-top:21.2pt;width:499.5pt;height:4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" fillcolor="white [3201]" strokeweight=".5pt">
                      <v:textbox>
                        <w:txbxContent>
                          <w:p w14:paraId="76E7F8ED" w14:textId="36AD216D" w:rsidR="00301249" w:rsidRPr="00301249" w:rsidRDefault="00301249">
                            <w:pPr>
                              <w:ind w:left="0"/>
                              <w:rPr>
                                <w:i/>
                                <w:iCs/>
                              </w:rPr>
                            </w:pPr>
                            <w:r w:rsidRPr="00301249">
                              <w:rPr>
                                <w:i/>
                                <w:iCs/>
                              </w:rPr>
                              <w:t xml:space="preserve">Please tick as appropriate and sign below. </w:t>
                            </w:r>
                          </w:p>
                          <w:p w14:paraId="1C05F59D" w14:textId="5C9E0A5E" w:rsidR="00450C29" w:rsidRDefault="00450C29">
                            <w:pPr>
                              <w:ind w:left="0"/>
                            </w:pPr>
                            <w:r>
                              <w:t xml:space="preserve">I give consent for my child to be assessed by the Speech and Language Therapist. </w:t>
                            </w:r>
                            <w:sdt>
                              <w:sdtPr>
                                <w:id w:val="14397154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5176D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C0D1E08" w14:textId="00AF7BD9" w:rsidR="00450C29" w:rsidRDefault="00450C29">
                            <w:pPr>
                              <w:ind w:left="0"/>
                            </w:pPr>
                            <w:r>
                              <w:t xml:space="preserve">I give consent for the Speech and Language Therapist to liaise and consult with other individuals (e.g. professionals) involved with my child. </w:t>
                            </w:r>
                            <w:sdt>
                              <w:sdtPr>
                                <w:id w:val="18833629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01249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3075F96E" w14:textId="329491A0" w:rsidR="00450C29" w:rsidRDefault="00450C29">
                            <w:pPr>
                              <w:ind w:left="0"/>
                            </w:pPr>
                            <w:r>
                              <w:t xml:space="preserve">I give consent for my child to receive support from the Speech and Language Therapist. This may include sharing resources, modelling or direct therapy with the child. </w:t>
                            </w:r>
                            <w:sdt>
                              <w:sdtPr>
                                <w:id w:val="-83275788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01249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1ED7847" w14:textId="680A68B4" w:rsidR="00C85896" w:rsidRDefault="00C85896">
                            <w:pPr>
                              <w:ind w:left="0"/>
                            </w:pPr>
                            <w:r>
                              <w:t xml:space="preserve">I give consent for the Speech and Language Therapist to contact me by email. I understand this is not a secure method of communication and as such are advised to use initials instead of the child’s name. </w:t>
                            </w:r>
                            <w:sdt>
                              <w:sdtPr>
                                <w:id w:val="2898006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01249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AF1EE89" w14:textId="3DC53F0D" w:rsidR="00C85896" w:rsidRDefault="00C85896">
                            <w:pPr>
                              <w:ind w:left="0"/>
                            </w:pPr>
                            <w:r>
                              <w:t xml:space="preserve">I give consent for the Speech and Language Therapist to contact me by telephone. </w:t>
                            </w:r>
                            <w:sdt>
                              <w:sdtPr>
                                <w:id w:val="-4572638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01249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230DC49" w14:textId="77777777" w:rsidR="0062201B" w:rsidRDefault="0062201B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</w:p>
                          <w:p w14:paraId="069A73D4" w14:textId="377FCB0A" w:rsidR="00C85896" w:rsidRPr="00D70DBB" w:rsidRDefault="00D70DBB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  <w:r w:rsidRPr="00D70DBB">
                              <w:rPr>
                                <w:b/>
                                <w:bCs/>
                              </w:rPr>
                              <w:t>Parent/</w:t>
                            </w:r>
                            <w:proofErr w:type="spellStart"/>
                            <w:r w:rsidRPr="00D70DBB">
                              <w:rPr>
                                <w:b/>
                                <w:bCs/>
                              </w:rPr>
                              <w:t>Carer</w:t>
                            </w:r>
                            <w:proofErr w:type="spellEnd"/>
                            <w:r w:rsidRPr="00D70DBB">
                              <w:rPr>
                                <w:b/>
                                <w:bCs/>
                              </w:rPr>
                              <w:t xml:space="preserve"> Name: </w:t>
                            </w:r>
                          </w:p>
                          <w:p w14:paraId="18D22479" w14:textId="1122BEAF" w:rsidR="00C85896" w:rsidRPr="00D70DBB" w:rsidRDefault="00C85896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  <w:r w:rsidRPr="00D70DBB">
                              <w:rPr>
                                <w:b/>
                                <w:bCs/>
                              </w:rPr>
                              <w:t>Sign</w:t>
                            </w:r>
                            <w:r w:rsidR="00D70DBB" w:rsidRPr="00D70DBB">
                              <w:rPr>
                                <w:b/>
                                <w:bCs/>
                              </w:rPr>
                              <w:t>ature</w:t>
                            </w:r>
                            <w:r w:rsidRPr="00D70DBB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D70DB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D70DB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D70DB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D70DB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D70DBB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D70DBB"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</w:p>
                          <w:p w14:paraId="47D88E50" w14:textId="7CF9E748" w:rsidR="00D70DBB" w:rsidRDefault="00D70DBB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  <w:r w:rsidRPr="00D70DBB">
                              <w:rPr>
                                <w:b/>
                                <w:bCs/>
                              </w:rPr>
                              <w:t xml:space="preserve">Relationship to Child: </w:t>
                            </w:r>
                          </w:p>
                          <w:p w14:paraId="56FE596D" w14:textId="5310B362" w:rsidR="00D70DBB" w:rsidRPr="00D70DBB" w:rsidRDefault="00D70DBB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  <w:r w:rsidRPr="00D70DBB">
                              <w:rPr>
                                <w:b/>
                                <w:bCs/>
                              </w:rPr>
                              <w:t>Date:</w:t>
                            </w:r>
                          </w:p>
                          <w:p w14:paraId="21583BFD" w14:textId="1F72BDD7" w:rsidR="00C85896" w:rsidRPr="00D70DBB" w:rsidRDefault="00795592" w:rsidP="00795592">
                            <w:pPr>
                              <w:spacing w:line="480" w:lineRule="auto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D70DBB">
                              <w:rPr>
                                <w:sz w:val="20"/>
                                <w:szCs w:val="20"/>
                              </w:rPr>
                              <w:t xml:space="preserve">If you do not consent to any of the above, please specify: </w:t>
                            </w:r>
                            <w:r w:rsidRPr="00D70DB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D70DBB" w:rsidRPr="00D70DB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……………………………………………………………………………………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05" w:type="pct"/>
          </w:tcPr>
          <w:p w14:paraId="3188D8B7" w14:textId="77777777" w:rsidR="00684858" w:rsidRPr="00BE0554" w:rsidRDefault="00684858" w:rsidP="003E6A61">
            <w:pPr>
              <w:pStyle w:val="NoSpacing"/>
            </w:pPr>
          </w:p>
        </w:tc>
        <w:tc>
          <w:tcPr>
            <w:tcW w:w="167" w:type="pct"/>
          </w:tcPr>
          <w:p w14:paraId="69EEBEB1" w14:textId="77777777" w:rsidR="00684858" w:rsidRPr="00BE0554" w:rsidRDefault="00684858" w:rsidP="003E6A61">
            <w:pPr>
              <w:pStyle w:val="NoSpacing"/>
            </w:pPr>
          </w:p>
        </w:tc>
      </w:tr>
    </w:tbl>
    <w:p w14:paraId="5C91FD47" w14:textId="464ACE75" w:rsidR="00061916" w:rsidRPr="00BE0554" w:rsidRDefault="00061916" w:rsidP="0061146D">
      <w:pPr>
        <w:pStyle w:val="BlueBoldText"/>
      </w:pPr>
    </w:p>
    <w:sectPr w:rsidR="00061916" w:rsidRPr="00BE0554" w:rsidSect="00D6462A">
      <w:headerReference w:type="default" r:id="rId12"/>
      <w:footerReference w:type="default" r:id="rId13"/>
      <w:pgSz w:w="12240" w:h="15840" w:code="1"/>
      <w:pgMar w:top="1728" w:right="720" w:bottom="2736" w:left="720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15195" w14:textId="77777777" w:rsidR="00742940" w:rsidRDefault="00742940" w:rsidP="00CF31BB">
      <w:r>
        <w:separator/>
      </w:r>
    </w:p>
  </w:endnote>
  <w:endnote w:type="continuationSeparator" w:id="0">
    <w:p w14:paraId="66B12390" w14:textId="77777777" w:rsidR="00742940" w:rsidRDefault="00742940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6A36881F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6180DA52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396CA1AA" wp14:editId="1782CB0E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410284A6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96CA1AA" id="Shape" o:spid="_x0000_s1027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410284A6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7446AFC" w14:textId="58572A0A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6C90E4E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24BEA796" wp14:editId="412FE94D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FDE24A8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55D120FD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910F988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B41C24E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4C7F365" w14:textId="77777777" w:rsidR="003071A0" w:rsidRPr="009F4149" w:rsidRDefault="003071A0" w:rsidP="009F4149">
          <w:pPr>
            <w:pStyle w:val="Contacts"/>
          </w:pPr>
        </w:p>
      </w:tc>
    </w:tr>
    <w:tr w:rsidR="00207C8E" w:rsidRPr="009F4149" w14:paraId="67B4539F" w14:textId="77777777" w:rsidTr="002D3842">
      <w:tc>
        <w:tcPr>
          <w:tcW w:w="3596" w:type="dxa"/>
          <w:shd w:val="clear" w:color="auto" w:fill="auto"/>
          <w:vAlign w:val="center"/>
        </w:tcPr>
        <w:p w14:paraId="52EB65B2" w14:textId="5EA827D1" w:rsidR="00207C8E" w:rsidRPr="009F4149" w:rsidRDefault="00207C8E" w:rsidP="00207C8E">
          <w:pPr>
            <w:pStyle w:val="Contacts"/>
          </w:pPr>
          <w:r>
            <w:t>Reading, UK</w:t>
          </w:r>
        </w:p>
      </w:tc>
      <w:tc>
        <w:tcPr>
          <w:tcW w:w="3597" w:type="dxa"/>
          <w:shd w:val="clear" w:color="auto" w:fill="auto"/>
          <w:vAlign w:val="center"/>
        </w:tcPr>
        <w:p w14:paraId="2BA94B10" w14:textId="19B40001" w:rsidR="00207C8E" w:rsidRPr="009F4149" w:rsidRDefault="00207C8E" w:rsidP="00207C8E">
          <w:pPr>
            <w:pStyle w:val="Contacts"/>
          </w:pPr>
          <w:r>
            <w:t>Naomi Annetts, Speech and Language Therapist</w:t>
          </w:r>
        </w:p>
      </w:tc>
      <w:tc>
        <w:tcPr>
          <w:tcW w:w="3597" w:type="dxa"/>
          <w:shd w:val="clear" w:color="auto" w:fill="auto"/>
          <w:vAlign w:val="center"/>
        </w:tcPr>
        <w:p w14:paraId="18B15FC9" w14:textId="6D0AF49D" w:rsidR="00207C8E" w:rsidRPr="009F4149" w:rsidRDefault="00207C8E" w:rsidP="00207C8E">
          <w:pPr>
            <w:pStyle w:val="Contacts"/>
          </w:pPr>
          <w:r>
            <w:t>select.therapy@outlook.com</w:t>
          </w:r>
        </w:p>
      </w:tc>
    </w:tr>
  </w:tbl>
  <w:p w14:paraId="0BF8DE0C" w14:textId="77777777" w:rsidR="00835DE8" w:rsidRDefault="009F4149" w:rsidP="0002617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66161792" wp14:editId="78932BC1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A6C308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482AA" w14:textId="77777777" w:rsidR="00742940" w:rsidRDefault="00742940" w:rsidP="00CF31BB">
      <w:r>
        <w:separator/>
      </w:r>
    </w:p>
  </w:footnote>
  <w:footnote w:type="continuationSeparator" w:id="0">
    <w:p w14:paraId="41429C01" w14:textId="77777777" w:rsidR="00742940" w:rsidRDefault="00742940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23150" w14:textId="5C5A668E" w:rsidR="00BC1B68" w:rsidRPr="00835DE8" w:rsidRDefault="00740BCF" w:rsidP="00410E03">
    <w:pPr>
      <w:pStyle w:val="Header"/>
      <w:jc w:val="right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31D3918" wp14:editId="47BC212C">
          <wp:simplePos x="0" y="0"/>
          <wp:positionH relativeFrom="column">
            <wp:posOffset>228600</wp:posOffset>
          </wp:positionH>
          <wp:positionV relativeFrom="paragraph">
            <wp:posOffset>-497961</wp:posOffset>
          </wp:positionV>
          <wp:extent cx="952500" cy="888365"/>
          <wp:effectExtent l="0" t="0" r="0" b="6985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12" t="19478" r="17536" b="17329"/>
                  <a:stretch/>
                </pic:blipFill>
                <pic:spPr bwMode="auto">
                  <a:xfrm>
                    <a:off x="0" y="0"/>
                    <a:ext cx="95250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A9F2C29" wp14:editId="2486A450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A26455" id="Group 13" o:spid="_x0000_s1026" alt="&quot;&quot;" style="position:absolute;margin-left:.75pt;margin-top:-138.95pt;width:540pt;height:769.75pt;z-index:-251650560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63C76"/>
    <w:multiLevelType w:val="hybridMultilevel"/>
    <w:tmpl w:val="841ED276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0D08186B"/>
    <w:multiLevelType w:val="hybridMultilevel"/>
    <w:tmpl w:val="CF64E2C8"/>
    <w:lvl w:ilvl="0" w:tplc="AB6E3B14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856B8"/>
    <w:multiLevelType w:val="hybridMultilevel"/>
    <w:tmpl w:val="37C032A4"/>
    <w:lvl w:ilvl="0" w:tplc="3D08C60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976182"/>
    <w:multiLevelType w:val="hybridMultilevel"/>
    <w:tmpl w:val="1FF8BCD8"/>
    <w:lvl w:ilvl="0" w:tplc="AB6E3B14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F7634"/>
    <w:multiLevelType w:val="hybridMultilevel"/>
    <w:tmpl w:val="461CEC68"/>
    <w:lvl w:ilvl="0" w:tplc="5DC0125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763C6"/>
    <w:multiLevelType w:val="hybridMultilevel"/>
    <w:tmpl w:val="461CEC68"/>
    <w:lvl w:ilvl="0" w:tplc="5DC0125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096651">
    <w:abstractNumId w:val="3"/>
  </w:num>
  <w:num w:numId="2" w16cid:durableId="1187595169">
    <w:abstractNumId w:val="1"/>
  </w:num>
  <w:num w:numId="3" w16cid:durableId="689912085">
    <w:abstractNumId w:val="2"/>
  </w:num>
  <w:num w:numId="4" w16cid:durableId="1224482895">
    <w:abstractNumId w:val="1"/>
  </w:num>
  <w:num w:numId="5" w16cid:durableId="2025741657">
    <w:abstractNumId w:val="0"/>
  </w:num>
  <w:num w:numId="6" w16cid:durableId="691037223">
    <w:abstractNumId w:val="4"/>
  </w:num>
  <w:num w:numId="7" w16cid:durableId="805467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01"/>
    <w:rsid w:val="00026175"/>
    <w:rsid w:val="00047EB4"/>
    <w:rsid w:val="0005135F"/>
    <w:rsid w:val="00051CE5"/>
    <w:rsid w:val="00054357"/>
    <w:rsid w:val="00061916"/>
    <w:rsid w:val="000C75BF"/>
    <w:rsid w:val="000F73A3"/>
    <w:rsid w:val="001034AB"/>
    <w:rsid w:val="00110721"/>
    <w:rsid w:val="001257F0"/>
    <w:rsid w:val="0016108E"/>
    <w:rsid w:val="001A199E"/>
    <w:rsid w:val="001C42C8"/>
    <w:rsid w:val="00207C8E"/>
    <w:rsid w:val="002279C6"/>
    <w:rsid w:val="00246BBD"/>
    <w:rsid w:val="0025130C"/>
    <w:rsid w:val="00253534"/>
    <w:rsid w:val="00256391"/>
    <w:rsid w:val="002633EB"/>
    <w:rsid w:val="00265218"/>
    <w:rsid w:val="00272305"/>
    <w:rsid w:val="002A6A05"/>
    <w:rsid w:val="002C6ABD"/>
    <w:rsid w:val="002D3842"/>
    <w:rsid w:val="002D49C4"/>
    <w:rsid w:val="00301249"/>
    <w:rsid w:val="003071A0"/>
    <w:rsid w:val="00337C0F"/>
    <w:rsid w:val="0035052D"/>
    <w:rsid w:val="00366F6D"/>
    <w:rsid w:val="0037331E"/>
    <w:rsid w:val="003E0129"/>
    <w:rsid w:val="003F50EB"/>
    <w:rsid w:val="003F693D"/>
    <w:rsid w:val="00410E03"/>
    <w:rsid w:val="00435E8C"/>
    <w:rsid w:val="004402F6"/>
    <w:rsid w:val="00442DDE"/>
    <w:rsid w:val="004456B5"/>
    <w:rsid w:val="00450C29"/>
    <w:rsid w:val="00463B35"/>
    <w:rsid w:val="00482917"/>
    <w:rsid w:val="004C2F50"/>
    <w:rsid w:val="004D7C27"/>
    <w:rsid w:val="004F7AF9"/>
    <w:rsid w:val="00514501"/>
    <w:rsid w:val="00524D35"/>
    <w:rsid w:val="00542A22"/>
    <w:rsid w:val="005773E8"/>
    <w:rsid w:val="005A6806"/>
    <w:rsid w:val="005D124E"/>
    <w:rsid w:val="00606D38"/>
    <w:rsid w:val="0061146D"/>
    <w:rsid w:val="0062201B"/>
    <w:rsid w:val="00643F5A"/>
    <w:rsid w:val="00684557"/>
    <w:rsid w:val="00684858"/>
    <w:rsid w:val="006A7299"/>
    <w:rsid w:val="006C7D64"/>
    <w:rsid w:val="006D43A7"/>
    <w:rsid w:val="006E07A2"/>
    <w:rsid w:val="0071089C"/>
    <w:rsid w:val="007332CA"/>
    <w:rsid w:val="00740BCF"/>
    <w:rsid w:val="00742940"/>
    <w:rsid w:val="00760DE7"/>
    <w:rsid w:val="00775E54"/>
    <w:rsid w:val="00795592"/>
    <w:rsid w:val="007A58E2"/>
    <w:rsid w:val="007B52D2"/>
    <w:rsid w:val="007B5B2D"/>
    <w:rsid w:val="007C1F7D"/>
    <w:rsid w:val="007D4902"/>
    <w:rsid w:val="007F1267"/>
    <w:rsid w:val="007F34EC"/>
    <w:rsid w:val="007F69AF"/>
    <w:rsid w:val="00835DE8"/>
    <w:rsid w:val="00894FB4"/>
    <w:rsid w:val="008C5804"/>
    <w:rsid w:val="008D3EE1"/>
    <w:rsid w:val="00915359"/>
    <w:rsid w:val="00983455"/>
    <w:rsid w:val="00997B32"/>
    <w:rsid w:val="009C242C"/>
    <w:rsid w:val="009E6AC6"/>
    <w:rsid w:val="009F4149"/>
    <w:rsid w:val="00A02846"/>
    <w:rsid w:val="00A254D8"/>
    <w:rsid w:val="00A3321A"/>
    <w:rsid w:val="00A423A5"/>
    <w:rsid w:val="00A53A36"/>
    <w:rsid w:val="00A71237"/>
    <w:rsid w:val="00A73AE1"/>
    <w:rsid w:val="00A77620"/>
    <w:rsid w:val="00AA367C"/>
    <w:rsid w:val="00AB2833"/>
    <w:rsid w:val="00AC580B"/>
    <w:rsid w:val="00AC7198"/>
    <w:rsid w:val="00AE3FB7"/>
    <w:rsid w:val="00AF342D"/>
    <w:rsid w:val="00B12209"/>
    <w:rsid w:val="00B122BA"/>
    <w:rsid w:val="00B33205"/>
    <w:rsid w:val="00BC1B68"/>
    <w:rsid w:val="00BD3435"/>
    <w:rsid w:val="00BE0554"/>
    <w:rsid w:val="00BE37F1"/>
    <w:rsid w:val="00BF5A49"/>
    <w:rsid w:val="00C50E6D"/>
    <w:rsid w:val="00C5176D"/>
    <w:rsid w:val="00C520D9"/>
    <w:rsid w:val="00C84BD5"/>
    <w:rsid w:val="00C85896"/>
    <w:rsid w:val="00C94036"/>
    <w:rsid w:val="00CF12E4"/>
    <w:rsid w:val="00CF31BB"/>
    <w:rsid w:val="00D37845"/>
    <w:rsid w:val="00D4436A"/>
    <w:rsid w:val="00D5716D"/>
    <w:rsid w:val="00D6462A"/>
    <w:rsid w:val="00D70DBB"/>
    <w:rsid w:val="00D832D3"/>
    <w:rsid w:val="00DB5CAA"/>
    <w:rsid w:val="00DE3C23"/>
    <w:rsid w:val="00E141F4"/>
    <w:rsid w:val="00E301A2"/>
    <w:rsid w:val="00E53AFF"/>
    <w:rsid w:val="00E61D15"/>
    <w:rsid w:val="00EB741D"/>
    <w:rsid w:val="00EC11FC"/>
    <w:rsid w:val="00EF6DBC"/>
    <w:rsid w:val="00EF77AF"/>
    <w:rsid w:val="00EF7890"/>
    <w:rsid w:val="00F02022"/>
    <w:rsid w:val="00F27B67"/>
    <w:rsid w:val="00F73887"/>
    <w:rsid w:val="00F822E6"/>
    <w:rsid w:val="00F919B7"/>
    <w:rsid w:val="00FB13AA"/>
    <w:rsid w:val="00FC0271"/>
    <w:rsid w:val="00FC65DE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C363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4"/>
        <w:szCs w:val="24"/>
        <w:lang w:val="en-US" w:eastAsia="en-US" w:bidi="ar-SA"/>
      </w:rPr>
    </w:rPrDefault>
    <w:pPrDefault>
      <w:pPr>
        <w:spacing w:after="240"/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3E8"/>
  </w:style>
  <w:style w:type="paragraph" w:styleId="Heading1">
    <w:name w:val="heading 1"/>
    <w:basedOn w:val="Normal"/>
    <w:next w:val="Normal"/>
    <w:link w:val="Heading1Char"/>
    <w:uiPriority w:val="9"/>
    <w:qFormat/>
    <w:rsid w:val="00026175"/>
    <w:pPr>
      <w:keepNext/>
      <w:keepLines/>
      <w:pBdr>
        <w:bottom w:val="single" w:sz="8" w:space="1" w:color="1F497D" w:themeColor="text2"/>
      </w:pBdr>
      <w:spacing w:before="480" w:after="200"/>
      <w:outlineLvl w:val="0"/>
    </w:pPr>
    <w:rPr>
      <w:rFonts w:eastAsiaTheme="majorEastAsia" w:cstheme="majorBidi"/>
      <w:b/>
      <w:color w:val="1F497D" w:themeColor="text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146D"/>
    <w:pPr>
      <w:tabs>
        <w:tab w:val="center" w:pos="4680"/>
        <w:tab w:val="right" w:pos="9360"/>
      </w:tabs>
      <w:spacing w:after="0"/>
      <w:ind w:left="0" w:right="0"/>
    </w:pPr>
  </w:style>
  <w:style w:type="character" w:customStyle="1" w:styleId="HeaderChar">
    <w:name w:val="Header Char"/>
    <w:basedOn w:val="DefaultParagraphFont"/>
    <w:link w:val="Header"/>
    <w:uiPriority w:val="99"/>
    <w:rsid w:val="0061146D"/>
  </w:style>
  <w:style w:type="paragraph" w:styleId="Footer">
    <w:name w:val="footer"/>
    <w:basedOn w:val="Normal"/>
    <w:link w:val="FooterChar"/>
    <w:uiPriority w:val="99"/>
    <w:rsid w:val="00BE0554"/>
    <w:pPr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rsid w:val="00BE0554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1146D"/>
    <w:pPr>
      <w:spacing w:after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2D49C4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11"/>
    <w:qFormat/>
    <w:rsid w:val="003F50EB"/>
    <w:pPr>
      <w:spacing w:after="100"/>
      <w:ind w:left="0" w:right="0"/>
      <w:jc w:val="center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lueBoldText">
    <w:name w:val="Blue Bold Text"/>
    <w:basedOn w:val="Normal"/>
    <w:uiPriority w:val="11"/>
    <w:qFormat/>
    <w:rsid w:val="00410E03"/>
    <w:pPr>
      <w:spacing w:after="0"/>
    </w:pPr>
    <w:rPr>
      <w:b/>
      <w:bCs/>
      <w:color w:val="1F497D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026175"/>
    <w:rPr>
      <w:rFonts w:eastAsiaTheme="majorEastAsia" w:cstheme="majorBidi"/>
      <w:b/>
      <w:color w:val="1F497D" w:themeColor="text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customStyle="1" w:styleId="BlueText">
    <w:name w:val="Blue Text"/>
    <w:basedOn w:val="Normal"/>
    <w:next w:val="Normal"/>
    <w:uiPriority w:val="11"/>
    <w:qFormat/>
    <w:rsid w:val="006E07A2"/>
    <w:pPr>
      <w:spacing w:after="360"/>
    </w:pPr>
    <w:rPr>
      <w:i/>
      <w:color w:val="1F497D" w:themeColor="text2"/>
      <w:sz w:val="22"/>
    </w:rPr>
  </w:style>
  <w:style w:type="character" w:styleId="Emphasis">
    <w:name w:val="Emphasis"/>
    <w:basedOn w:val="DefaultParagraphFont"/>
    <w:uiPriority w:val="20"/>
    <w:qFormat/>
    <w:rsid w:val="002279C6"/>
    <w:rPr>
      <w:b/>
      <w:i w:val="0"/>
      <w:iCs/>
      <w:color w:val="1F497D" w:themeColor="text2"/>
    </w:rPr>
  </w:style>
  <w:style w:type="paragraph" w:styleId="NoSpacing">
    <w:name w:val="No Spacing"/>
    <w:uiPriority w:val="11"/>
    <w:qFormat/>
    <w:rsid w:val="0061146D"/>
    <w:pPr>
      <w:spacing w:after="0"/>
    </w:pPr>
  </w:style>
  <w:style w:type="paragraph" w:styleId="ListParagraph">
    <w:name w:val="List Paragraph"/>
    <w:basedOn w:val="Normal"/>
    <w:uiPriority w:val="34"/>
    <w:qFormat/>
    <w:rsid w:val="007F69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0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omi\AppData\Roaming\Microsoft\Templates\Phone%20script%20small%20business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7D67D8-0B59-4C0B-AF7A-79B9419558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D7992E8-FBE3-43C0-8C05-2AA419ADB0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F377E7-089B-426C-97B1-875A4E249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C78B9C2-AD08-4CFF-BE30-6F155548FD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Phone script small business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2023-01-07T15:04:00Z</dcterms:created>
  <dcterms:modified xsi:type="dcterms:W3CDTF">2023-03-18T21:26:00Z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